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E53DA4">
      <w:pPr>
        <w:ind w:left="567" w:right="565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31F90">
        <w:rPr>
          <w:b/>
          <w:sz w:val="28"/>
          <w:szCs w:val="28"/>
        </w:rPr>
        <w:t>3889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E53DA4">
      <w:pPr>
        <w:ind w:left="567" w:right="565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31F90" w:rsidRPr="00D31F90">
        <w:rPr>
          <w:b/>
          <w:sz w:val="28"/>
          <w:szCs w:val="28"/>
        </w:rPr>
        <w:t xml:space="preserve">Об исполнении бюджета Удмуртской Республики за 2020 </w:t>
      </w:r>
      <w:r w:rsidR="00D31F90">
        <w:rPr>
          <w:b/>
          <w:sz w:val="28"/>
          <w:szCs w:val="28"/>
        </w:rPr>
        <w:t>г</w:t>
      </w:r>
      <w:r w:rsidR="00D31F90" w:rsidRPr="00D31F90">
        <w:rPr>
          <w:b/>
          <w:sz w:val="28"/>
          <w:szCs w:val="28"/>
        </w:rPr>
        <w:t>од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E53DA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E53DA4" w:rsidRPr="00E53DA4">
        <w:rPr>
          <w:sz w:val="28"/>
          <w:szCs w:val="28"/>
        </w:rPr>
        <w:t>№ 3889-6зп «Об исполнении бюджета Удмуртской Республики за 2020 год»</w:t>
      </w:r>
      <w:r w:rsidR="00E53DA4" w:rsidRPr="00E53DA4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E53DA4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1CC" w:rsidRDefault="00B751CC" w:rsidP="002C49BF">
      <w:r>
        <w:separator/>
      </w:r>
    </w:p>
  </w:endnote>
  <w:endnote w:type="continuationSeparator" w:id="0">
    <w:p w:rsidR="00B751CC" w:rsidRDefault="00B751C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1CC" w:rsidRDefault="00B751CC" w:rsidP="002C49BF">
      <w:r>
        <w:separator/>
      </w:r>
    </w:p>
  </w:footnote>
  <w:footnote w:type="continuationSeparator" w:id="0">
    <w:p w:rsidR="00B751CC" w:rsidRDefault="00B751C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F90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751CC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1F90"/>
    <w:rsid w:val="00D32A6E"/>
    <w:rsid w:val="00D6587D"/>
    <w:rsid w:val="00D7220D"/>
    <w:rsid w:val="00D80B6B"/>
    <w:rsid w:val="00D96ED2"/>
    <w:rsid w:val="00DC0906"/>
    <w:rsid w:val="00DD6D71"/>
    <w:rsid w:val="00DE2B10"/>
    <w:rsid w:val="00E53DA4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2021-06-07T04:13:00Z</dcterms:created>
  <dcterms:modified xsi:type="dcterms:W3CDTF">2021-06-07T04:16:00Z</dcterms:modified>
</cp:coreProperties>
</file>